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9"/>
        <w:tblW w:w="0" w:type="auto"/>
        <w:tblBorders>
          <w:top w:val="single" w:sz="18" w:space="0" w:color="0066CC"/>
          <w:left w:val="single" w:sz="18" w:space="0" w:color="0066CC"/>
          <w:bottom w:val="single" w:sz="18" w:space="0" w:color="0066CC"/>
          <w:right w:val="single" w:sz="18" w:space="0" w:color="0066CC"/>
        </w:tblBorders>
        <w:tblLook w:val="04A0" w:firstRow="1" w:lastRow="0" w:firstColumn="1" w:lastColumn="0" w:noHBand="0" w:noVBand="1"/>
      </w:tblPr>
      <w:tblGrid>
        <w:gridCol w:w="9020"/>
      </w:tblGrid>
      <w:tr w:rsidR="00C61A9A" w:rsidRPr="007C5EC1" w14:paraId="66B1F673" w14:textId="77777777" w:rsidTr="00C61A9A">
        <w:tc>
          <w:tcPr>
            <w:tcW w:w="9020" w:type="dxa"/>
          </w:tcPr>
          <w:p w14:paraId="52F045C8" w14:textId="45FB0D65" w:rsidR="00C61A9A" w:rsidRPr="00181854" w:rsidRDefault="00C61A9A" w:rsidP="00C61A9A">
            <w:pPr>
              <w:spacing w:before="120" w:after="120"/>
              <w:jc w:val="center"/>
              <w:rPr>
                <w:rFonts w:ascii="Almaq Refined" w:hAnsi="Almaq Refined"/>
                <w:b/>
                <w:bCs/>
                <w:color w:val="0066CC"/>
                <w:sz w:val="40"/>
                <w:szCs w:val="40"/>
                <w:lang w:val="de-CH"/>
              </w:rPr>
            </w:pPr>
            <w:r w:rsidRPr="00181854">
              <w:rPr>
                <w:rFonts w:ascii="Almaq Refined" w:hAnsi="Almaq Refined"/>
                <w:b/>
                <w:bCs/>
                <w:sz w:val="40"/>
                <w:szCs w:val="40"/>
                <w:lang w:val="de-CH"/>
              </w:rPr>
              <w:t xml:space="preserve">Top Angebot </w:t>
            </w:r>
            <w:r w:rsidR="009302F3">
              <w:rPr>
                <w:rFonts w:ascii="Almaq Refined" w:hAnsi="Almaq Refined"/>
                <w:b/>
                <w:bCs/>
                <w:sz w:val="40"/>
                <w:szCs w:val="40"/>
                <w:lang w:val="de-CH"/>
              </w:rPr>
              <w:t>3 für 2</w:t>
            </w:r>
          </w:p>
        </w:tc>
      </w:tr>
    </w:tbl>
    <w:p w14:paraId="41ECB86A" w14:textId="3DE10E13" w:rsidR="00D12B02" w:rsidRDefault="009302F3" w:rsidP="007C5EC1">
      <w:pPr>
        <w:pStyle w:val="Titre1"/>
        <w:spacing w:before="240"/>
        <w:jc w:val="center"/>
        <w:rPr>
          <w:b/>
          <w:bCs/>
          <w:color w:val="808080" w:themeColor="background1" w:themeShade="80"/>
          <w:sz w:val="40"/>
          <w:szCs w:val="40"/>
          <w:lang w:val="de-CH"/>
        </w:rPr>
      </w:pPr>
      <w:r>
        <w:rPr>
          <w:b/>
          <w:bCs/>
          <w:color w:val="808080" w:themeColor="background1" w:themeShade="80"/>
          <w:sz w:val="40"/>
          <w:szCs w:val="40"/>
          <w:lang w:val="de-CH"/>
        </w:rPr>
        <w:t>3 Pack Wellendraht 50 St</w:t>
      </w:r>
      <w:r w:rsidR="00966BBF">
        <w:rPr>
          <w:b/>
          <w:bCs/>
          <w:color w:val="808080" w:themeColor="background1" w:themeShade="80"/>
          <w:sz w:val="40"/>
          <w:szCs w:val="40"/>
          <w:lang w:val="de-CH"/>
        </w:rPr>
        <w:t>üc</w:t>
      </w:r>
      <w:r>
        <w:rPr>
          <w:b/>
          <w:bCs/>
          <w:color w:val="808080" w:themeColor="background1" w:themeShade="80"/>
          <w:sz w:val="40"/>
          <w:szCs w:val="40"/>
          <w:lang w:val="de-CH"/>
        </w:rPr>
        <w:t>k</w:t>
      </w:r>
    </w:p>
    <w:p w14:paraId="3241F9DF" w14:textId="77777777" w:rsidR="009302F3" w:rsidRPr="009302F3" w:rsidRDefault="009302F3" w:rsidP="009302F3">
      <w:pPr>
        <w:rPr>
          <w:lang w:val="de-CH" w:eastAsia="fr-FR"/>
        </w:rPr>
      </w:pPr>
    </w:p>
    <w:p w14:paraId="61B943B6" w14:textId="24CD67CB" w:rsidR="007C5EC1" w:rsidRPr="009302F3" w:rsidRDefault="009302F3" w:rsidP="007C5EC1">
      <w:pPr>
        <w:jc w:val="center"/>
        <w:rPr>
          <w:rFonts w:ascii="Almaq Refined" w:hAnsi="Almaq Refined"/>
          <w:b/>
          <w:bCs/>
          <w:color w:val="0070C0"/>
          <w:sz w:val="40"/>
          <w:szCs w:val="40"/>
          <w:lang w:val="de-CH"/>
        </w:rPr>
      </w:pPr>
      <w:r w:rsidRPr="009302F3">
        <w:rPr>
          <w:rFonts w:ascii="Almaq Refined" w:hAnsi="Almaq Refined"/>
          <w:b/>
          <w:bCs/>
          <w:color w:val="0070C0"/>
          <w:sz w:val="40"/>
          <w:szCs w:val="40"/>
          <w:lang w:val="de-CH"/>
        </w:rPr>
        <w:t>Nur</w:t>
      </w:r>
      <w:r w:rsidR="00966BBF">
        <w:rPr>
          <w:rFonts w:ascii="Almaq Refined" w:hAnsi="Almaq Refined"/>
          <w:b/>
          <w:bCs/>
          <w:color w:val="0070C0"/>
          <w:sz w:val="40"/>
          <w:szCs w:val="40"/>
          <w:lang w:val="de-CH"/>
        </w:rPr>
        <w:t xml:space="preserve"> für</w:t>
      </w:r>
      <w:r w:rsidRPr="009302F3">
        <w:rPr>
          <w:rFonts w:ascii="Almaq Refined" w:hAnsi="Almaq Refined"/>
          <w:b/>
          <w:bCs/>
          <w:color w:val="0070C0"/>
          <w:sz w:val="40"/>
          <w:szCs w:val="40"/>
          <w:lang w:val="de-CH"/>
        </w:rPr>
        <w:t xml:space="preserve"> CHF 130.00 </w:t>
      </w:r>
      <w:proofErr w:type="spellStart"/>
      <w:r w:rsidRPr="009302F3">
        <w:rPr>
          <w:rFonts w:ascii="Almaq Refined" w:hAnsi="Almaq Refined"/>
          <w:b/>
          <w:bCs/>
          <w:color w:val="0070C0"/>
          <w:sz w:val="40"/>
          <w:szCs w:val="40"/>
          <w:lang w:val="de-CH"/>
        </w:rPr>
        <w:t>Inkl.Mwst</w:t>
      </w:r>
      <w:proofErr w:type="spellEnd"/>
    </w:p>
    <w:p w14:paraId="5BA67498" w14:textId="2F42C95D" w:rsidR="00580CA5" w:rsidRDefault="00580CA5" w:rsidP="00580CA5">
      <w:pPr>
        <w:jc w:val="center"/>
        <w:rPr>
          <w:rStyle w:val="Titre4Car"/>
          <w:color w:val="0070C0"/>
          <w:sz w:val="32"/>
          <w:szCs w:val="32"/>
          <w:lang w:val="de-CH"/>
        </w:rPr>
      </w:pPr>
    </w:p>
    <w:p w14:paraId="26992629" w14:textId="77777777" w:rsidR="00561BCB" w:rsidRDefault="00561BCB" w:rsidP="00580CA5">
      <w:pPr>
        <w:jc w:val="center"/>
        <w:rPr>
          <w:rFonts w:ascii="Roboto" w:hAnsi="Roboto"/>
          <w:b/>
          <w:color w:val="0070C0"/>
          <w:sz w:val="32"/>
          <w:szCs w:val="32"/>
          <w:lang w:val="de-CH" w:eastAsia="fr-FR"/>
        </w:rPr>
      </w:pPr>
    </w:p>
    <w:p w14:paraId="24A6C4FE" w14:textId="09A6B626" w:rsidR="007C5EC1" w:rsidRDefault="00580CA5" w:rsidP="00580CA5">
      <w:pPr>
        <w:jc w:val="center"/>
        <w:rPr>
          <w:rFonts w:ascii="Roboto" w:hAnsi="Roboto"/>
          <w:b/>
          <w:color w:val="0070C0"/>
          <w:sz w:val="32"/>
          <w:szCs w:val="32"/>
          <w:lang w:val="de-CH" w:eastAsia="fr-FR"/>
        </w:rPr>
      </w:pPr>
      <w:r w:rsidRPr="00580CA5">
        <w:rPr>
          <w:rFonts w:ascii="Roboto" w:hAnsi="Roboto"/>
          <w:b/>
          <w:noProof/>
          <w:color w:val="0070C0"/>
          <w:sz w:val="32"/>
          <w:szCs w:val="32"/>
          <w:lang w:val="fr-CH" w:eastAsia="fr-FR"/>
        </w:rPr>
        <w:drawing>
          <wp:inline distT="0" distB="0" distL="0" distR="0" wp14:anchorId="768A38DD" wp14:editId="6635AAE1">
            <wp:extent cx="5931887" cy="5003800"/>
            <wp:effectExtent l="0" t="0" r="0" b="6350"/>
            <wp:docPr id="4761941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94126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59" cy="50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5C2F3" w14:textId="77777777" w:rsidR="009302F3" w:rsidRDefault="009302F3" w:rsidP="00561BCB">
      <w:pPr>
        <w:rPr>
          <w:rFonts w:ascii="Roboto" w:hAnsi="Roboto"/>
          <w:bCs/>
          <w:lang w:val="de-CH" w:eastAsia="fr-FR"/>
        </w:rPr>
      </w:pPr>
    </w:p>
    <w:p w14:paraId="4F0FF2F7" w14:textId="77777777" w:rsidR="009302F3" w:rsidRDefault="009302F3" w:rsidP="00561BCB">
      <w:pPr>
        <w:rPr>
          <w:rFonts w:ascii="Roboto" w:hAnsi="Roboto"/>
          <w:bCs/>
          <w:lang w:val="de-CH" w:eastAsia="fr-FR"/>
        </w:rPr>
      </w:pPr>
    </w:p>
    <w:p w14:paraId="4B20137E" w14:textId="77777777" w:rsidR="009302F3" w:rsidRDefault="009302F3" w:rsidP="00561BCB">
      <w:pPr>
        <w:rPr>
          <w:rFonts w:ascii="Roboto" w:hAnsi="Roboto"/>
          <w:bCs/>
          <w:lang w:val="de-CH" w:eastAsia="fr-FR"/>
        </w:rPr>
      </w:pPr>
    </w:p>
    <w:p w14:paraId="1B29BF9F" w14:textId="31E8CD7D" w:rsidR="00561BCB" w:rsidRPr="009302F3" w:rsidRDefault="009302F3" w:rsidP="00561BCB">
      <w:pPr>
        <w:rPr>
          <w:rFonts w:ascii="Roboto" w:hAnsi="Roboto"/>
          <w:bCs/>
          <w:lang w:val="de-CH" w:eastAsia="fr-FR"/>
        </w:rPr>
      </w:pPr>
      <w:r w:rsidRPr="009302F3">
        <w:rPr>
          <w:rFonts w:ascii="Roboto" w:hAnsi="Roboto"/>
          <w:bCs/>
          <w:lang w:val="de-CH" w:eastAsia="fr-FR"/>
        </w:rPr>
        <w:t>Hochfester Stahl, Dick 2,0mm, Länge 290mm, hergestellt in Italien</w:t>
      </w:r>
    </w:p>
    <w:p w14:paraId="6986D1E6" w14:textId="1A21DA73" w:rsidR="009302F3" w:rsidRPr="009302F3" w:rsidRDefault="009302F3" w:rsidP="00561BCB">
      <w:pPr>
        <w:rPr>
          <w:rFonts w:ascii="Roboto" w:hAnsi="Roboto"/>
          <w:bCs/>
          <w:lang w:val="de-CH" w:eastAsia="fr-FR"/>
        </w:rPr>
      </w:pPr>
      <w:proofErr w:type="spellStart"/>
      <w:r w:rsidRPr="009302F3">
        <w:rPr>
          <w:rFonts w:ascii="Roboto" w:hAnsi="Roboto"/>
          <w:bCs/>
          <w:lang w:val="de-CH" w:eastAsia="fr-FR"/>
        </w:rPr>
        <w:t>Ref</w:t>
      </w:r>
      <w:proofErr w:type="spellEnd"/>
      <w:r w:rsidRPr="009302F3">
        <w:rPr>
          <w:rFonts w:ascii="Roboto" w:hAnsi="Roboto"/>
          <w:bCs/>
          <w:lang w:val="de-CH" w:eastAsia="fr-FR"/>
        </w:rPr>
        <w:t>. 3x 173</w:t>
      </w:r>
    </w:p>
    <w:sectPr w:rsidR="009302F3" w:rsidRPr="009302F3" w:rsidSect="000924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5F427" w14:textId="77777777" w:rsidR="00D10A0B" w:rsidRDefault="00D10A0B" w:rsidP="00B45D5E">
      <w:r>
        <w:separator/>
      </w:r>
    </w:p>
  </w:endnote>
  <w:endnote w:type="continuationSeparator" w:id="0">
    <w:p w14:paraId="3B1DAA0E" w14:textId="77777777" w:rsidR="00D10A0B" w:rsidRDefault="00D10A0B" w:rsidP="00B45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maq Refined">
    <w:altName w:val="Calibri"/>
    <w:charset w:val="00"/>
    <w:family w:val="swiss"/>
    <w:pitch w:val="variable"/>
    <w:sig w:usb0="A00000AF" w:usb1="5000205B" w:usb2="00000000" w:usb3="00000000" w:csb0="00000093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maq">
    <w:altName w:val="Calibri"/>
    <w:charset w:val="4D"/>
    <w:family w:val="swiss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BDC93" w14:textId="77777777" w:rsidR="00072E49" w:rsidRDefault="00072E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1DEF" w14:textId="77777777" w:rsidR="005F3EAE" w:rsidRPr="00C227CD" w:rsidRDefault="00526082" w:rsidP="005F3EAE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FFFF45" wp14:editId="72F0D4F4">
              <wp:simplePos x="0" y="0"/>
              <wp:positionH relativeFrom="column">
                <wp:posOffset>-43180</wp:posOffset>
              </wp:positionH>
              <wp:positionV relativeFrom="paragraph">
                <wp:posOffset>168910</wp:posOffset>
              </wp:positionV>
              <wp:extent cx="5790565" cy="4572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0565" cy="45720"/>
                      </a:xfrm>
                      <a:prstGeom prst="rect">
                        <a:avLst/>
                      </a:prstGeom>
                      <a:solidFill>
                        <a:srgbClr val="CC3333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480858" id="Rectangle 3" o:spid="_x0000_s1026" style="position:absolute;margin-left:-3.4pt;margin-top:13.3pt;width:455.9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" fillcolor="#c33" stroked="f" strokeweight="1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3018"/>
      <w:gridCol w:w="3019"/>
      <w:gridCol w:w="3019"/>
    </w:tblGrid>
    <w:tr w:rsidR="005F3EAE" w:rsidRPr="00AE4754" w14:paraId="08A87ABE" w14:textId="77777777" w:rsidTr="00AE4754">
      <w:tc>
        <w:tcPr>
          <w:tcW w:w="3018" w:type="dxa"/>
        </w:tcPr>
        <w:p w14:paraId="74EB2CFE" w14:textId="77777777" w:rsidR="00390562" w:rsidRPr="00AE4754" w:rsidRDefault="00390562" w:rsidP="0000345D">
          <w:pPr>
            <w:rPr>
              <w:rFonts w:ascii="Roboto" w:hAnsi="Roboto"/>
              <w:sz w:val="20"/>
              <w:szCs w:val="20"/>
            </w:rPr>
          </w:pPr>
        </w:p>
        <w:p w14:paraId="7D29FDF0" w14:textId="77777777" w:rsidR="005F3EAE" w:rsidRPr="00AE4754" w:rsidRDefault="005F3EAE" w:rsidP="0000345D">
          <w:pPr>
            <w:rPr>
              <w:rFonts w:ascii="Roboto" w:hAnsi="Roboto"/>
              <w:sz w:val="20"/>
              <w:szCs w:val="20"/>
            </w:rPr>
          </w:pPr>
          <w:r w:rsidRPr="00AE4754">
            <w:rPr>
              <w:rFonts w:ascii="Roboto" w:hAnsi="Roboto"/>
              <w:sz w:val="20"/>
              <w:szCs w:val="20"/>
            </w:rPr>
            <w:t>J. FAHRNI SARL </w:t>
          </w:r>
          <w:r w:rsidRPr="00AE4754">
            <w:rPr>
              <w:rFonts w:ascii="Roboto" w:hAnsi="Roboto"/>
              <w:sz w:val="20"/>
              <w:szCs w:val="20"/>
            </w:rPr>
            <w:br/>
            <w:t>Route des Mueses 1A</w:t>
          </w:r>
        </w:p>
        <w:p w14:paraId="4EFFCF28" w14:textId="77777777" w:rsidR="005F3EAE" w:rsidRPr="00AE4754" w:rsidRDefault="005F3EAE" w:rsidP="0000345D">
          <w:pPr>
            <w:rPr>
              <w:rFonts w:ascii="Roboto" w:hAnsi="Roboto"/>
              <w:sz w:val="20"/>
              <w:szCs w:val="20"/>
            </w:rPr>
          </w:pPr>
          <w:r w:rsidRPr="00AE4754">
            <w:rPr>
              <w:rFonts w:ascii="Roboto" w:hAnsi="Roboto"/>
              <w:sz w:val="20"/>
              <w:szCs w:val="20"/>
            </w:rPr>
            <w:t xml:space="preserve">1753 </w:t>
          </w:r>
          <w:proofErr w:type="spellStart"/>
          <w:r w:rsidRPr="00AE4754">
            <w:rPr>
              <w:rFonts w:ascii="Roboto" w:hAnsi="Roboto"/>
              <w:sz w:val="20"/>
              <w:szCs w:val="20"/>
            </w:rPr>
            <w:t>Matran</w:t>
          </w:r>
          <w:proofErr w:type="spellEnd"/>
        </w:p>
      </w:tc>
      <w:tc>
        <w:tcPr>
          <w:tcW w:w="3019" w:type="dxa"/>
        </w:tcPr>
        <w:p w14:paraId="46BB0BD2" w14:textId="77777777" w:rsidR="005F3EAE" w:rsidRPr="00AE4754" w:rsidRDefault="005F3EAE" w:rsidP="0000345D">
          <w:pPr>
            <w:rPr>
              <w:rFonts w:ascii="Roboto" w:hAnsi="Roboto"/>
              <w:sz w:val="20"/>
              <w:szCs w:val="20"/>
            </w:rPr>
          </w:pPr>
        </w:p>
        <w:p w14:paraId="10C14C69" w14:textId="77777777" w:rsidR="005D2075" w:rsidRPr="00AE4754" w:rsidRDefault="005F3EAE" w:rsidP="00AE4754">
          <w:pPr>
            <w:jc w:val="center"/>
            <w:rPr>
              <w:rFonts w:ascii="Roboto" w:hAnsi="Roboto"/>
              <w:sz w:val="20"/>
              <w:szCs w:val="20"/>
            </w:rPr>
          </w:pPr>
          <w:hyperlink r:id="rId1" w:history="1">
            <w:r w:rsidRPr="00AE4754">
              <w:rPr>
                <w:rFonts w:ascii="Roboto" w:hAnsi="Roboto"/>
                <w:sz w:val="20"/>
                <w:szCs w:val="20"/>
              </w:rPr>
              <w:t>info@jfahrni.ch</w:t>
            </w:r>
          </w:hyperlink>
          <w:r w:rsidRPr="00AE4754">
            <w:rPr>
              <w:rFonts w:ascii="Roboto" w:hAnsi="Roboto"/>
              <w:sz w:val="20"/>
              <w:szCs w:val="20"/>
            </w:rPr>
            <w:t xml:space="preserve"> </w:t>
          </w:r>
        </w:p>
        <w:p w14:paraId="629D18CE" w14:textId="77777777" w:rsidR="005F3EAE" w:rsidRPr="00AE4754" w:rsidRDefault="005F3EAE" w:rsidP="00AE4754">
          <w:pPr>
            <w:jc w:val="center"/>
            <w:rPr>
              <w:rFonts w:ascii="Roboto" w:hAnsi="Roboto"/>
              <w:sz w:val="20"/>
              <w:szCs w:val="20"/>
            </w:rPr>
          </w:pPr>
          <w:r w:rsidRPr="00AE4754">
            <w:rPr>
              <w:rFonts w:ascii="Roboto" w:hAnsi="Roboto"/>
              <w:sz w:val="20"/>
              <w:szCs w:val="20"/>
            </w:rPr>
            <w:t>www.jfahrni.ch</w:t>
          </w:r>
        </w:p>
      </w:tc>
      <w:tc>
        <w:tcPr>
          <w:tcW w:w="3019" w:type="dxa"/>
        </w:tcPr>
        <w:p w14:paraId="3FCD8DAC" w14:textId="77777777" w:rsidR="005F3EAE" w:rsidRPr="00AE4754" w:rsidRDefault="005F3EAE" w:rsidP="00AE4754">
          <w:pPr>
            <w:jc w:val="center"/>
            <w:rPr>
              <w:rFonts w:ascii="Roboto" w:hAnsi="Roboto"/>
              <w:sz w:val="20"/>
              <w:szCs w:val="20"/>
            </w:rPr>
          </w:pPr>
        </w:p>
        <w:p w14:paraId="4BC0DC78" w14:textId="77777777" w:rsidR="005F3EAE" w:rsidRPr="00AE4754" w:rsidRDefault="005F3EAE" w:rsidP="00AE4754">
          <w:pPr>
            <w:jc w:val="center"/>
            <w:rPr>
              <w:rFonts w:ascii="Roboto" w:hAnsi="Roboto"/>
              <w:sz w:val="20"/>
              <w:szCs w:val="20"/>
            </w:rPr>
          </w:pPr>
          <w:r w:rsidRPr="00AE4754">
            <w:rPr>
              <w:rFonts w:ascii="Roboto" w:hAnsi="Roboto"/>
              <w:sz w:val="20"/>
              <w:szCs w:val="20"/>
            </w:rPr>
            <w:t>026 402 05 90</w:t>
          </w:r>
        </w:p>
        <w:p w14:paraId="40D6D165" w14:textId="77777777" w:rsidR="005F3EAE" w:rsidRPr="00AE4754" w:rsidRDefault="005F3EAE" w:rsidP="00AE4754">
          <w:pPr>
            <w:jc w:val="center"/>
            <w:rPr>
              <w:rFonts w:ascii="Roboto" w:hAnsi="Roboto"/>
              <w:sz w:val="20"/>
              <w:szCs w:val="20"/>
            </w:rPr>
          </w:pPr>
          <w:r w:rsidRPr="00AE4754">
            <w:rPr>
              <w:rFonts w:ascii="Roboto" w:hAnsi="Roboto"/>
              <w:sz w:val="20"/>
              <w:szCs w:val="20"/>
            </w:rPr>
            <w:t>078 637 05 99</w:t>
          </w:r>
        </w:p>
        <w:p w14:paraId="0C2BD574" w14:textId="77777777" w:rsidR="005F3EAE" w:rsidRPr="00AE4754" w:rsidRDefault="005F3EAE" w:rsidP="00AE4754">
          <w:pPr>
            <w:jc w:val="center"/>
            <w:rPr>
              <w:rFonts w:ascii="Roboto" w:hAnsi="Roboto"/>
              <w:sz w:val="20"/>
              <w:szCs w:val="20"/>
            </w:rPr>
          </w:pPr>
        </w:p>
      </w:tc>
    </w:tr>
  </w:tbl>
  <w:p w14:paraId="427975F5" w14:textId="77777777" w:rsidR="005F3EAE" w:rsidRDefault="005F3EA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A2D48" w14:textId="77777777" w:rsidR="00072E49" w:rsidRDefault="00072E4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757A0" w14:textId="77777777" w:rsidR="00D10A0B" w:rsidRDefault="00D10A0B" w:rsidP="00B45D5E">
      <w:r>
        <w:separator/>
      </w:r>
    </w:p>
  </w:footnote>
  <w:footnote w:type="continuationSeparator" w:id="0">
    <w:p w14:paraId="3FC5DB1C" w14:textId="77777777" w:rsidR="00D10A0B" w:rsidRDefault="00D10A0B" w:rsidP="00B45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3F6BB" w14:textId="77777777" w:rsidR="00072E49" w:rsidRDefault="00072E4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69"/>
      <w:gridCol w:w="5787"/>
    </w:tblGrid>
    <w:tr w:rsidR="00186A7C" w:rsidRPr="00AE4754" w14:paraId="65CC3B13" w14:textId="77777777" w:rsidTr="00AE4754">
      <w:tc>
        <w:tcPr>
          <w:tcW w:w="3269" w:type="dxa"/>
        </w:tcPr>
        <w:p w14:paraId="77866760" w14:textId="77777777" w:rsidR="00186A7C" w:rsidRPr="00AE4754" w:rsidRDefault="00526082" w:rsidP="00AE4754">
          <w:pPr>
            <w:pStyle w:val="Titre1"/>
            <w:shd w:val="clear" w:color="auto" w:fill="auto"/>
            <w:rPr>
              <w:rFonts w:ascii="Almaq" w:hAnsi="Almaq"/>
              <w:sz w:val="40"/>
              <w:szCs w:val="40"/>
              <w:lang w:val="fr-FR"/>
            </w:rPr>
          </w:pPr>
          <w:r w:rsidRPr="00AE4754">
            <w:rPr>
              <w:rFonts w:ascii="Roboto" w:hAnsi="Roboto"/>
              <w:noProof/>
              <w:lang w:val="fr-FR"/>
            </w:rPr>
            <w:drawing>
              <wp:inline distT="0" distB="0" distL="0" distR="0" wp14:anchorId="258EAD14" wp14:editId="6D92ACB5">
                <wp:extent cx="1391285" cy="954405"/>
                <wp:effectExtent l="0" t="0" r="0" b="0"/>
                <wp:docPr id="1" name="Imag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1285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7" w:type="dxa"/>
        </w:tcPr>
        <w:p w14:paraId="7A38BFFD" w14:textId="77777777" w:rsidR="00072E49" w:rsidRPr="00AD3E74" w:rsidRDefault="00072E49" w:rsidP="00072E49">
          <w:pPr>
            <w:pStyle w:val="Titre1"/>
            <w:rPr>
              <w:rFonts w:ascii="Almaq" w:hAnsi="Almaq"/>
              <w:b/>
              <w:bCs/>
              <w:sz w:val="28"/>
              <w:szCs w:val="28"/>
              <w:lang w:val="de-CH"/>
            </w:rPr>
          </w:pPr>
          <w:r w:rsidRPr="00AD3E74">
            <w:rPr>
              <w:rFonts w:ascii="Almaq" w:hAnsi="Almaq"/>
              <w:b/>
              <w:bCs/>
              <w:sz w:val="28"/>
              <w:szCs w:val="28"/>
              <w:lang w:val="de-CH"/>
            </w:rPr>
            <w:t>Ihr Partner für den Verkauf, Einbau und Kundendienst von </w:t>
          </w:r>
          <w:r w:rsidRPr="00AD3E74">
            <w:rPr>
              <w:rFonts w:ascii="Almaq" w:hAnsi="Almaq"/>
              <w:b/>
              <w:bCs/>
              <w:color w:val="CC3333"/>
              <w:sz w:val="28"/>
              <w:szCs w:val="28"/>
              <w:lang w:val="de-CH"/>
            </w:rPr>
            <w:t>Carrosserie Einrichtungen</w:t>
          </w:r>
          <w:r w:rsidRPr="00AD3E74">
            <w:rPr>
              <w:rFonts w:ascii="Almaq" w:hAnsi="Almaq"/>
              <w:b/>
              <w:bCs/>
              <w:sz w:val="28"/>
              <w:szCs w:val="28"/>
              <w:lang w:val="de-CH"/>
            </w:rPr>
            <w:t> </w:t>
          </w:r>
        </w:p>
        <w:p w14:paraId="6E2A3F53" w14:textId="77777777" w:rsidR="00186A7C" w:rsidRPr="00AE4754" w:rsidRDefault="00072E49" w:rsidP="00072E49">
          <w:pPr>
            <w:pStyle w:val="Titre1"/>
            <w:rPr>
              <w:rFonts w:ascii="Almaq" w:hAnsi="Almaq"/>
              <w:sz w:val="28"/>
              <w:szCs w:val="28"/>
            </w:rPr>
          </w:pPr>
          <w:proofErr w:type="spellStart"/>
          <w:r w:rsidRPr="00AE4754">
            <w:rPr>
              <w:rFonts w:ascii="Almaq" w:hAnsi="Almaq"/>
              <w:b/>
              <w:bCs/>
              <w:sz w:val="28"/>
              <w:szCs w:val="28"/>
            </w:rPr>
            <w:t>seit</w:t>
          </w:r>
          <w:proofErr w:type="spellEnd"/>
          <w:r w:rsidRPr="00AE4754">
            <w:rPr>
              <w:rFonts w:ascii="Almaq" w:hAnsi="Almaq"/>
              <w:b/>
              <w:bCs/>
              <w:sz w:val="28"/>
              <w:szCs w:val="28"/>
            </w:rPr>
            <w:t xml:space="preserve"> 1993</w:t>
          </w:r>
        </w:p>
      </w:tc>
    </w:tr>
  </w:tbl>
  <w:p w14:paraId="670345B4" w14:textId="77777777" w:rsidR="005F3EAE" w:rsidRDefault="00526082" w:rsidP="00186A7C">
    <w:pPr>
      <w:pStyle w:val="En-tte"/>
      <w:tabs>
        <w:tab w:val="clear" w:pos="4536"/>
        <w:tab w:val="clear" w:pos="9072"/>
        <w:tab w:val="left" w:pos="304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F890CB" wp14:editId="10D78B19">
              <wp:simplePos x="0" y="0"/>
              <wp:positionH relativeFrom="column">
                <wp:posOffset>-53340</wp:posOffset>
              </wp:positionH>
              <wp:positionV relativeFrom="paragraph">
                <wp:posOffset>97790</wp:posOffset>
              </wp:positionV>
              <wp:extent cx="5872480" cy="51435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72480" cy="51435"/>
                      </a:xfrm>
                      <a:prstGeom prst="rect">
                        <a:avLst/>
                      </a:prstGeom>
                      <a:solidFill>
                        <a:srgbClr val="CC3333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66EF37" id="Rectangle 7" o:spid="_x0000_s1026" style="position:absolute;margin-left:-4.2pt;margin-top:7.7pt;width:462.4pt;height: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" fillcolor="#c33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237D6" w14:textId="77777777" w:rsidR="00072E49" w:rsidRDefault="00072E4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97231"/>
    <w:multiLevelType w:val="multilevel"/>
    <w:tmpl w:val="4A0A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8198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E74"/>
    <w:rsid w:val="0000345D"/>
    <w:rsid w:val="00014909"/>
    <w:rsid w:val="00040B50"/>
    <w:rsid w:val="00065C73"/>
    <w:rsid w:val="00072E49"/>
    <w:rsid w:val="000732CF"/>
    <w:rsid w:val="0009248F"/>
    <w:rsid w:val="000B26DC"/>
    <w:rsid w:val="000B6A6D"/>
    <w:rsid w:val="000F132A"/>
    <w:rsid w:val="000F4715"/>
    <w:rsid w:val="001026B6"/>
    <w:rsid w:val="001074F3"/>
    <w:rsid w:val="00181854"/>
    <w:rsid w:val="00186A7C"/>
    <w:rsid w:val="001A2DED"/>
    <w:rsid w:val="001A6EA3"/>
    <w:rsid w:val="001C329F"/>
    <w:rsid w:val="001D46D5"/>
    <w:rsid w:val="001E56D1"/>
    <w:rsid w:val="002176A0"/>
    <w:rsid w:val="002228C6"/>
    <w:rsid w:val="00250370"/>
    <w:rsid w:val="00272312"/>
    <w:rsid w:val="00283A1E"/>
    <w:rsid w:val="00286621"/>
    <w:rsid w:val="002E198C"/>
    <w:rsid w:val="00317B9A"/>
    <w:rsid w:val="00345A4E"/>
    <w:rsid w:val="0035317A"/>
    <w:rsid w:val="00390562"/>
    <w:rsid w:val="003B0775"/>
    <w:rsid w:val="003B2746"/>
    <w:rsid w:val="003E42C7"/>
    <w:rsid w:val="004440FD"/>
    <w:rsid w:val="004707FD"/>
    <w:rsid w:val="00475189"/>
    <w:rsid w:val="00475473"/>
    <w:rsid w:val="004A796E"/>
    <w:rsid w:val="004B5190"/>
    <w:rsid w:val="004D14B6"/>
    <w:rsid w:val="004D7B59"/>
    <w:rsid w:val="005066D2"/>
    <w:rsid w:val="00511EC0"/>
    <w:rsid w:val="00526082"/>
    <w:rsid w:val="0052669C"/>
    <w:rsid w:val="00561BCB"/>
    <w:rsid w:val="00564222"/>
    <w:rsid w:val="00580CA5"/>
    <w:rsid w:val="005A14F0"/>
    <w:rsid w:val="005C11D0"/>
    <w:rsid w:val="005C6AE5"/>
    <w:rsid w:val="005D2075"/>
    <w:rsid w:val="005F3EAE"/>
    <w:rsid w:val="006C2076"/>
    <w:rsid w:val="006D0FBC"/>
    <w:rsid w:val="006D401F"/>
    <w:rsid w:val="00720104"/>
    <w:rsid w:val="00726A9B"/>
    <w:rsid w:val="0075040E"/>
    <w:rsid w:val="00751815"/>
    <w:rsid w:val="00766770"/>
    <w:rsid w:val="00773A98"/>
    <w:rsid w:val="00785E56"/>
    <w:rsid w:val="007977EC"/>
    <w:rsid w:val="007A0F5E"/>
    <w:rsid w:val="007C5EC1"/>
    <w:rsid w:val="007D4D91"/>
    <w:rsid w:val="007E25A0"/>
    <w:rsid w:val="00856F96"/>
    <w:rsid w:val="00884289"/>
    <w:rsid w:val="00896944"/>
    <w:rsid w:val="008A36E7"/>
    <w:rsid w:val="008B54E5"/>
    <w:rsid w:val="008F12D1"/>
    <w:rsid w:val="009302F3"/>
    <w:rsid w:val="009414FE"/>
    <w:rsid w:val="00966BBF"/>
    <w:rsid w:val="00966DD6"/>
    <w:rsid w:val="00980C00"/>
    <w:rsid w:val="0099742A"/>
    <w:rsid w:val="009B7954"/>
    <w:rsid w:val="009C394B"/>
    <w:rsid w:val="009F35C9"/>
    <w:rsid w:val="00A02C76"/>
    <w:rsid w:val="00A22BFD"/>
    <w:rsid w:val="00A33A1E"/>
    <w:rsid w:val="00A40050"/>
    <w:rsid w:val="00A53746"/>
    <w:rsid w:val="00A7065E"/>
    <w:rsid w:val="00A9150F"/>
    <w:rsid w:val="00AB0B83"/>
    <w:rsid w:val="00AD3E74"/>
    <w:rsid w:val="00AE4754"/>
    <w:rsid w:val="00AE684C"/>
    <w:rsid w:val="00B32D06"/>
    <w:rsid w:val="00B45D5E"/>
    <w:rsid w:val="00B5515A"/>
    <w:rsid w:val="00B614DA"/>
    <w:rsid w:val="00B6296A"/>
    <w:rsid w:val="00BC039A"/>
    <w:rsid w:val="00BD640D"/>
    <w:rsid w:val="00BF7535"/>
    <w:rsid w:val="00BF7A60"/>
    <w:rsid w:val="00C1702C"/>
    <w:rsid w:val="00C172D7"/>
    <w:rsid w:val="00C227CD"/>
    <w:rsid w:val="00C61A9A"/>
    <w:rsid w:val="00C76C82"/>
    <w:rsid w:val="00CD1CA3"/>
    <w:rsid w:val="00CD7F00"/>
    <w:rsid w:val="00CE0263"/>
    <w:rsid w:val="00D10A0B"/>
    <w:rsid w:val="00D12B02"/>
    <w:rsid w:val="00D1394F"/>
    <w:rsid w:val="00D43AEF"/>
    <w:rsid w:val="00D640B3"/>
    <w:rsid w:val="00D93B4C"/>
    <w:rsid w:val="00DA694B"/>
    <w:rsid w:val="00DD3AD1"/>
    <w:rsid w:val="00DD5696"/>
    <w:rsid w:val="00DE483A"/>
    <w:rsid w:val="00DF69FD"/>
    <w:rsid w:val="00E9040F"/>
    <w:rsid w:val="00E906F9"/>
    <w:rsid w:val="00F336A5"/>
    <w:rsid w:val="00F72800"/>
    <w:rsid w:val="00FF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F0081"/>
  <w14:defaultImageDpi w14:val="32767"/>
  <w15:chartTrackingRefBased/>
  <w15:docId w15:val="{180AB7D3-506C-4699-BFC0-9E8021F7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S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F35C9"/>
    <w:pPr>
      <w:shd w:val="clear" w:color="auto" w:fill="FFFFFF"/>
      <w:outlineLvl w:val="0"/>
    </w:pPr>
    <w:rPr>
      <w:rFonts w:ascii="Almaq Refined" w:eastAsia="Times New Roman" w:hAnsi="Almaq Refined"/>
      <w:color w:val="000000"/>
      <w:sz w:val="48"/>
      <w:szCs w:val="48"/>
      <w:lang w:val="en-US" w:eastAsia="fr-FR"/>
    </w:rPr>
  </w:style>
  <w:style w:type="paragraph" w:styleId="Titre2">
    <w:name w:val="heading 2"/>
    <w:aliases w:val="Référence"/>
    <w:basedOn w:val="Titre1"/>
    <w:link w:val="Titre2Car"/>
    <w:uiPriority w:val="9"/>
    <w:qFormat/>
    <w:rsid w:val="00884289"/>
    <w:pPr>
      <w:spacing w:before="120" w:after="120" w:line="360" w:lineRule="auto"/>
      <w:outlineLvl w:val="1"/>
    </w:pPr>
    <w:rPr>
      <w:rFonts w:ascii="Roboto" w:hAnsi="Roboto"/>
      <w:sz w:val="22"/>
      <w:szCs w:val="24"/>
    </w:rPr>
  </w:style>
  <w:style w:type="paragraph" w:styleId="Titre3">
    <w:name w:val="heading 3"/>
    <w:aliases w:val="Prix avant"/>
    <w:basedOn w:val="Normal"/>
    <w:next w:val="Normal"/>
    <w:link w:val="Titre3Car"/>
    <w:uiPriority w:val="9"/>
    <w:unhideWhenUsed/>
    <w:qFormat/>
    <w:rsid w:val="00D12B02"/>
    <w:pPr>
      <w:shd w:val="clear" w:color="auto" w:fill="FFFFFF"/>
      <w:outlineLvl w:val="2"/>
    </w:pPr>
    <w:rPr>
      <w:rFonts w:ascii="Roboto" w:hAnsi="Roboto"/>
      <w:strike/>
      <w:color w:val="000000"/>
      <w:sz w:val="32"/>
      <w:szCs w:val="30"/>
      <w:lang w:val="en-US"/>
    </w:rPr>
  </w:style>
  <w:style w:type="paragraph" w:styleId="Titre4">
    <w:name w:val="heading 4"/>
    <w:aliases w:val="Prix après"/>
    <w:basedOn w:val="elementor-heading-title"/>
    <w:next w:val="Normal"/>
    <w:link w:val="Titre4Car"/>
    <w:uiPriority w:val="9"/>
    <w:unhideWhenUsed/>
    <w:qFormat/>
    <w:rsid w:val="001026B6"/>
    <w:pPr>
      <w:spacing w:before="0" w:beforeAutospacing="0" w:after="0" w:afterAutospacing="0"/>
      <w:outlineLvl w:val="3"/>
    </w:pPr>
    <w:rPr>
      <w:rFonts w:ascii="Roboto" w:hAnsi="Roboto"/>
      <w:b/>
      <w:color w:val="CC3333"/>
      <w:sz w:val="44"/>
      <w:szCs w:val="39"/>
      <w:lang w:val="en-US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A02C76"/>
    <w:pPr>
      <w:keepNext/>
      <w:keepLines/>
      <w:spacing w:before="40"/>
      <w:outlineLvl w:val="4"/>
    </w:pPr>
    <w:rPr>
      <w:rFonts w:ascii="Calibri Light" w:eastAsia="Times New Roman" w:hAnsi="Calibri Light"/>
      <w:color w:val="2F549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5D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5D5E"/>
  </w:style>
  <w:style w:type="paragraph" w:styleId="Pieddepage">
    <w:name w:val="footer"/>
    <w:basedOn w:val="Normal"/>
    <w:link w:val="PieddepageCar"/>
    <w:uiPriority w:val="99"/>
    <w:unhideWhenUsed/>
    <w:rsid w:val="00B45D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5D5E"/>
  </w:style>
  <w:style w:type="table" w:styleId="Grilledutableau">
    <w:name w:val="Table Grid"/>
    <w:basedOn w:val="TableauNormal"/>
    <w:uiPriority w:val="39"/>
    <w:rsid w:val="00B45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5F3EAE"/>
    <w:rPr>
      <w:color w:val="0563C1"/>
      <w:u w:val="single"/>
    </w:rPr>
  </w:style>
  <w:style w:type="character" w:styleId="Lienhypertextesuivivisit">
    <w:name w:val="FollowedHyperlink"/>
    <w:uiPriority w:val="99"/>
    <w:semiHidden/>
    <w:unhideWhenUsed/>
    <w:rsid w:val="00390562"/>
    <w:rPr>
      <w:color w:val="954F72"/>
      <w:u w:val="single"/>
    </w:rPr>
  </w:style>
  <w:style w:type="character" w:customStyle="1" w:styleId="Titre2Car">
    <w:name w:val="Titre 2 Car"/>
    <w:aliases w:val="Référence Car"/>
    <w:link w:val="Titre2"/>
    <w:uiPriority w:val="9"/>
    <w:rsid w:val="00884289"/>
    <w:rPr>
      <w:rFonts w:ascii="Roboto" w:eastAsia="Times New Roman" w:hAnsi="Roboto" w:cs="Times New Roman"/>
      <w:color w:val="000000"/>
      <w:sz w:val="22"/>
      <w:shd w:val="clear" w:color="auto" w:fill="FFFFFF"/>
      <w:lang w:val="en-US" w:eastAsia="fr-FR"/>
    </w:rPr>
  </w:style>
  <w:style w:type="paragraph" w:customStyle="1" w:styleId="elementor-heading-title">
    <w:name w:val="elementor-heading-title"/>
    <w:basedOn w:val="Normal"/>
    <w:rsid w:val="0035317A"/>
    <w:pPr>
      <w:spacing w:before="100" w:beforeAutospacing="1" w:after="100" w:afterAutospacing="1"/>
    </w:pPr>
    <w:rPr>
      <w:rFonts w:ascii="Times New Roman" w:hAnsi="Times New Roman"/>
      <w:lang w:eastAsia="fr-FR"/>
    </w:rPr>
  </w:style>
  <w:style w:type="character" w:customStyle="1" w:styleId="Titre1Car">
    <w:name w:val="Titre 1 Car"/>
    <w:link w:val="Titre1"/>
    <w:uiPriority w:val="9"/>
    <w:rsid w:val="009F35C9"/>
    <w:rPr>
      <w:rFonts w:ascii="Almaq Refined" w:eastAsia="Times New Roman" w:hAnsi="Almaq Refined" w:cs="Times New Roman"/>
      <w:color w:val="000000"/>
      <w:sz w:val="48"/>
      <w:szCs w:val="48"/>
      <w:shd w:val="clear" w:color="auto" w:fill="FFFFFF"/>
      <w:lang w:val="en-US" w:eastAsia="fr-FR"/>
    </w:rPr>
  </w:style>
  <w:style w:type="character" w:customStyle="1" w:styleId="Titre3Car">
    <w:name w:val="Titre 3 Car"/>
    <w:aliases w:val="Prix avant Car"/>
    <w:link w:val="Titre3"/>
    <w:uiPriority w:val="9"/>
    <w:rsid w:val="00D12B02"/>
    <w:rPr>
      <w:rFonts w:ascii="Roboto" w:hAnsi="Roboto"/>
      <w:strike/>
      <w:color w:val="000000"/>
      <w:sz w:val="32"/>
      <w:szCs w:val="30"/>
      <w:shd w:val="clear" w:color="auto" w:fill="FFFFFF"/>
      <w:lang w:val="en-US"/>
    </w:rPr>
  </w:style>
  <w:style w:type="character" w:customStyle="1" w:styleId="Titre4Car">
    <w:name w:val="Titre 4 Car"/>
    <w:aliases w:val="Prix après Car"/>
    <w:link w:val="Titre4"/>
    <w:uiPriority w:val="9"/>
    <w:rsid w:val="001026B6"/>
    <w:rPr>
      <w:rFonts w:ascii="Roboto" w:hAnsi="Roboto" w:cs="Times New Roman"/>
      <w:b/>
      <w:color w:val="CC3333"/>
      <w:sz w:val="44"/>
      <w:szCs w:val="39"/>
      <w:lang w:val="en-US" w:eastAsia="fr-FR"/>
    </w:rPr>
  </w:style>
  <w:style w:type="character" w:customStyle="1" w:styleId="Titre5Car">
    <w:name w:val="Titre 5 Car"/>
    <w:link w:val="Titre5"/>
    <w:uiPriority w:val="9"/>
    <w:rsid w:val="00A02C76"/>
    <w:rPr>
      <w:rFonts w:ascii="Calibri Light" w:eastAsia="Times New Roman" w:hAnsi="Calibri Light" w:cs="Times New Roman"/>
      <w:color w:val="2F549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26B6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026B6"/>
    <w:rPr>
      <w:rFonts w:ascii="Times New Roman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56422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4222"/>
  </w:style>
  <w:style w:type="character" w:customStyle="1" w:styleId="CommentaireCar">
    <w:name w:val="Commentaire Car"/>
    <w:basedOn w:val="Policepardfaut"/>
    <w:link w:val="Commentaire"/>
    <w:uiPriority w:val="99"/>
    <w:semiHidden/>
    <w:rsid w:val="0056422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4222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564222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80CA5"/>
    <w:pPr>
      <w:spacing w:before="100" w:beforeAutospacing="1" w:after="100" w:afterAutospacing="1"/>
    </w:pPr>
    <w:rPr>
      <w:rFonts w:ascii="Times New Roman" w:eastAsia="Times New Roman" w:hAnsi="Times New Roman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44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jfa%68rn%69%2e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Documents\S&#224;rl\Promo\Template_offres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/>
</file>

<file path=customXml/itemProps1.xml><?xml version="1.0" encoding="utf-8"?>
<ds:datastoreItem xmlns:ds="http://schemas.openxmlformats.org/officeDocument/2006/customXml" ds:itemID="{8952D3E6-E94E-C942-BAED-E8B703D09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Template_offres_de.dotx</Template>
  <TotalTime>17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</CharactersWithSpaces>
  <SharedDoc>false</SharedDoc>
  <HLinks>
    <vt:vector size="6" baseType="variant">
      <vt:variant>
        <vt:i4>720952</vt:i4>
      </vt:variant>
      <vt:variant>
        <vt:i4>0</vt:i4>
      </vt:variant>
      <vt:variant>
        <vt:i4>0</vt:i4>
      </vt:variant>
      <vt:variant>
        <vt:i4>5</vt:i4>
      </vt:variant>
      <vt:variant>
        <vt:lpwstr>mailto:info@jfahrni.ch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Jérome Fahrni</cp:lastModifiedBy>
  <cp:revision>4</cp:revision>
  <cp:lastPrinted>2026-07-08T15:17:00Z</cp:lastPrinted>
  <dcterms:created xsi:type="dcterms:W3CDTF">2026-07-08T15:16:00Z</dcterms:created>
  <dcterms:modified xsi:type="dcterms:W3CDTF">2026-07-08T15:28:00Z</dcterms:modified>
</cp:coreProperties>
</file>